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D5660" w14:textId="77777777" w:rsidR="00B827E3" w:rsidRPr="00B827E3" w:rsidRDefault="00B827E3" w:rsidP="00B827E3">
      <w:pPr>
        <w:rPr>
          <w:sz w:val="22"/>
          <w:szCs w:val="22"/>
        </w:rPr>
      </w:pPr>
      <w:r w:rsidRPr="00B827E3">
        <w:rPr>
          <w:sz w:val="22"/>
          <w:szCs w:val="22"/>
        </w:rPr>
        <w:t>All right, that was an exciting subject last night, amen. There are two classes of people, the righteous and the wicked. Where are the righteous during the thousand years? Remember the righteous, what happened to them? right? So where are they at? They're gonna be in heaven. Number two, the millennium will be a time of peace and harmony among people here on earth through a fall. That is fall.</w:t>
      </w:r>
    </w:p>
    <w:p w14:paraId="7B66FAD4" w14:textId="77777777" w:rsidR="00B827E3" w:rsidRPr="00B827E3" w:rsidRDefault="00B827E3" w:rsidP="00B827E3">
      <w:pPr>
        <w:rPr>
          <w:sz w:val="22"/>
          <w:szCs w:val="22"/>
        </w:rPr>
      </w:pPr>
      <w:r w:rsidRPr="00B827E3">
        <w:rPr>
          <w:sz w:val="22"/>
          <w:szCs w:val="22"/>
        </w:rPr>
        <w:t>We learned how many people will be here on earth through the millennium. Zero, absolutely zero. The righteous are where? In heaven, the wicked are dead. That'd probably be the next question I asked. I answered it sometime before I asked it. Where or what is the bottom of the pit? This Earth is in chaotic condition, darkness, nothing going on. Number four, does hell burn before or after the millennium? After. After. Very good. At the end of the thousand-year period, the Bible said in Revelation 29, fire comes down from God out of where? Heaven, it devours them. Number five, Revelation says the devil has changed to the Earth for 1,000 years. What does the chain represent or symbolize? Do you remember? It symbolizes certain stances. The devil has changed here. It's like a prison for him. He has no one to tempt, no one to go and try to do his bidding, and so he has nothing to do but think, think, think for 1,000 years. All right, very good. I hope you did well on that quiz. Let's begin this morning in Revelation 14. We have a very, very serious subject here this morning. I've been telling you for the last two weeks, it was going to be geared toward the mark of the beast. Everything is going to come together, but also that it's a very subject. If you haven't heard everything that we presented, make sure you get your material. Go back with your Bible and study this because we've already spent hours and hours on going to where we're going to and getting to today. So it's a subject, in fact, beloved, that's a life or death message. In fact, everyone today will either leave this building fully consecrated to Jesus Christ, have him receive the seal of God, or you will have leaving this building today, having chosen to follow the beast power. Now, a very, very important subject, in fact, is the key subject in the book of Revelation that determines every person's destiny when Jesus comes. Now, we have discovered here, night by night, beloved, that we've been studying that when Jesus comes, there's going to be two kinds of people on earth. You have the righteous and the wicked, those who are ready and those who are not. And as God brings this world of sin to end very, very soon, it comes over an issue that causes all living people to make a decision as to what side they're going to be on in this great controversy. And that issue and that decision is basically death. Who is going to worship God and love him and be on his side, and who is going to worship the beast power, his image, and receive the mark of the beast. Decisions today around the world are being made on these issues, and I'm thankful today that I have a group of people here who I think want to receive the seal of God, amen? That should be your desire here this morning. Let's get the basis of what we've been studying as we began the seminar, Revelation 14, 9 to 10. The Bible says in the third angel, follow them saying with a loud voice, if any man worship the beast and his image and receive his mark in his forehead or in his hand, the same shall drink with the wine of the wrath of God, which is poured out without mixture into the cup of his indignation. He shall be tormented with fire and run thrown in the presence of the holy angel and in the presence of the Lamb. Now, we have discovered here night by night that God is the God of love, and he would not send such a warning as this, folks, unless he also made this subject very, very clear for us to understand.</w:t>
      </w:r>
    </w:p>
    <w:p w14:paraId="0CC73657" w14:textId="77777777" w:rsidR="00B827E3" w:rsidRPr="00B827E3" w:rsidRDefault="00B827E3" w:rsidP="00B827E3">
      <w:pPr>
        <w:rPr>
          <w:sz w:val="22"/>
          <w:szCs w:val="22"/>
        </w:rPr>
      </w:pPr>
      <w:r w:rsidRPr="00B827E3">
        <w:rPr>
          <w:sz w:val="22"/>
          <w:szCs w:val="22"/>
        </w:rPr>
        <w:t xml:space="preserve">And I want you to know something here today. It is the mark of the beast subject of all the subjects in the book of Revelation that is really the easiest, I believe, for us to understand. It's not difficult at all, and you're going to see that as we go on here this morning. Now, something else we need to discuss before we get into this. The mark of the beast and worshiping the beast and the image of the beast, that's one issue sitting over here. How the Mark of the Beast is going to be enforced is a different issue altogether. Folks, it's a totally separate, distinct issue, and the devil has got these two muddied up in the Christian world today. When you talk about the Mark of the Beast today with somebody, the first thing that they will tell you is, oh yeah, 666 in the forehead, a laser beam, credit cards, a plastic society, a big computer over in Belgium. Well, folks, that has absolutely nothing to do with the Mark of the Beast, all right? Now, how the Mark of the Beast is going to be enforced, there's only one Bible passage in the Bible that tells us, and that is all the Bible says on this subject, and it is found in Revelation 13, 16, to 17. The Bible says, and he calls us all, both moral and great, rich and poor, free and bond, to receive a mark in the right hand or in the forehead, and that no man might buy and sell, say </w:t>
      </w:r>
      <w:r w:rsidRPr="00B827E3">
        <w:rPr>
          <w:sz w:val="22"/>
          <w:szCs w:val="22"/>
        </w:rPr>
        <w:lastRenderedPageBreak/>
        <w:t>he that had the mark, or the name of the beast, or the number of his name. Now, beloved, that's all the Bible says from Genesis to Revelation about that part of it.</w:t>
      </w:r>
    </w:p>
    <w:p w14:paraId="2B5D1F30" w14:textId="77777777" w:rsidR="00B827E3" w:rsidRPr="00B827E3" w:rsidRDefault="00B827E3" w:rsidP="00B827E3">
      <w:pPr>
        <w:rPr>
          <w:sz w:val="22"/>
          <w:szCs w:val="22"/>
        </w:rPr>
      </w:pPr>
      <w:r w:rsidRPr="00B827E3">
        <w:rPr>
          <w:sz w:val="22"/>
          <w:szCs w:val="22"/>
        </w:rPr>
        <w:t>Sometimes in the near future, I believe there's gonna come a time that for those that don't go along with the rest of the world, and worshiping the beast and the image of the beast and receiving the mark of the beast, there's going to be an economic boycott put upon God's people. You and I will not be able to buy ourself for a period of time, and how that's gonna happen, folks, I don't know. To be really honest with you, I really don't care, and we're not going to speculate on that, because God says that during that time, your bread and your water will be sure. If you're on God's side, he'll take care of you, amen? Now, the people who are really gonna suffer, and the ones that are gonna be the people who are not on God's side, because folks, as soon as this goes into effect, the seven last plagues are gonna fall, and that is what all the rest of the people will get. But you and I are gonna be protected through this whole period of time. Now, folks, we're not gonna speculate on that part of it. It may come in through the credit card system, I don't know. It may come in through the big computer over in Belgium, and they got a computer over there, you know what they call it? The beast. What's happening, it could come in, what's happening in the European common market, I don't know. Folks, we just don't know, so we're not gonna worry about that issue.</w:t>
      </w:r>
    </w:p>
    <w:p w14:paraId="5877A629" w14:textId="77777777" w:rsidR="00B827E3" w:rsidRPr="00B827E3" w:rsidRDefault="00B827E3" w:rsidP="00B827E3">
      <w:pPr>
        <w:rPr>
          <w:sz w:val="22"/>
          <w:szCs w:val="22"/>
        </w:rPr>
      </w:pPr>
      <w:r w:rsidRPr="00B827E3">
        <w:rPr>
          <w:sz w:val="22"/>
          <w:szCs w:val="22"/>
        </w:rPr>
        <w:t xml:space="preserve">We want to get to the heart of the matter here this morning, and that is the mark of the beast itself, and what it means to worship the beast as image, and to make sure that we're not receiving the mark of the beast. Now, this is something obvious. God feels very, very strongly about this. It's something that strikes the very heart of the government of God. It's something that splits the whole world, folks, in the two sides when Jesus comes. And since we're talking today about the mark of the beast, I thought it would be just fine for us to take about five minutes now to review about the beast power itself. Let's turn back. Here we read about the beast that God said don't worship, which he was marked as image, is found in Revelation 13, one to three, in verse eight. John says, and I stood upon the sand of the sea, and saw a beast rise up out of the sea, having seven heads and 10 horns, upon his horn, 10 crowns, upon his head, the name of blasphemy. Verse two, and the beast which I saw was like a two leopard. His feet was the feet of a bear, his mouth is the mouth of a lion, and the dragon gave him his power, his seat, and great authority. And I saw one of his heads as it were wounded to death, and the deadly wound was healed, and all the world wondered after the beast. Then we read in verse eight, and all that dwell on the earth shall worship him, whose names are not written in the book of life of the land claimed from the foundation of the world. So here's God, he has told us there's an anti-Christ beast, all the world is gonna follow it, all the world is gonna worship it, and we began to decipher who that was, and we began early on in the meeting. Now we learned who the beast was, and we saw the different parts, and folks to understand that, we had to go back to the book of Daniel, isn't that right? This is just a refresher now. As we went to the book of Daniel, we found out there were four beasts that come up. Now the first one was like a lion, who did that represent? The kingdom of Babylon. Now we had the bear representing Medo-Persia. We had the leopard with the four winged four heads that represented Greece. And then we had the dreadful caribou beast with iron teeth, 10 horns. Who did that represent? Rome. The kingdom of Rome, very good. Now we found out that this fourth beast, Rome, had 10 horns, and those horns represented the 10 kingdoms of what we know today as Western Europe. Now all this clearly came out of the Bible, amen? Those that had been here every night, you know it came straight from the word of God. And so we also found out the rise of the little horn because suddenly the Bible said there came up among the 10 horns on the beast, there came up a little horn, and we found out that that ended up being the Antichrist's power, the same power as the beast of Revelation 13. Then the Bible gave us 10 different ways to identify this power, and we went through all of them. You remember that, don't you? It came up among them, or among the other 10 horns, and they were located where? In Western Europe. It came up after 476 AD because the fourth kingdom, Rome, did not fall to 476 AD. It was a little horn, and we found out horns represented what? Kings or kingdom. And so it was a little king or kingdom. It uprooted three horns, and they did the Herlai, the Vanu, and the Octagon. It has a man in his head that speaks for it at all times, and who is that? The pope, it was diverse or different than any other kingdom. Folks, not only would it be political, but it was gonna also be a religious kingdom. It speaks great words and blasts me against God. It wears out more than against God's sake. They would think to change times and laws, </w:t>
      </w:r>
      <w:r w:rsidRPr="00B827E3">
        <w:rPr>
          <w:sz w:val="22"/>
          <w:szCs w:val="22"/>
        </w:rPr>
        <w:lastRenderedPageBreak/>
        <w:t>and number 10 gave us the exact time they would rule. They would rule for time, times, half the time, three and a half years, all we found out was 1,260 days, and a day for a year of Bible prophecy, 1,260 years. Now, we found all that out as we studied the first three or four nights of our seminar here together, and we found out beyond any question, beloved, that this anti-five-speed power that God revealed for us in the scripture was none other than the Vatican City, the papacy, or Roman Catholicism.</w:t>
      </w:r>
    </w:p>
    <w:p w14:paraId="6B9E134C" w14:textId="77777777" w:rsidR="00B827E3" w:rsidRPr="00B827E3" w:rsidRDefault="00B827E3" w:rsidP="00B827E3">
      <w:pPr>
        <w:rPr>
          <w:sz w:val="22"/>
          <w:szCs w:val="22"/>
        </w:rPr>
      </w:pPr>
      <w:r w:rsidRPr="00B827E3">
        <w:rPr>
          <w:sz w:val="22"/>
          <w:szCs w:val="22"/>
        </w:rPr>
        <w:t>Now, let me say here kindly, here this morning, if you were not here for that study, this may seem kind of a shocking statement for you, but be sure to get all the material. We have it, the ladies in the back will be well-pleased to get you that, but we took two nights to cover this. But I have to say it today for the sake of time, very quickly, it's not talking about Catholic, it's not talking about sincere Christian, it's talking about a system of worship that God said was gonna come up that was based on the teachings of Babylon and the paganism and idolatry. Now, as we compared all of these notes, and we went back to the beast power in Revelation 13, we found out that this beast was exactly the same as the power in Daniel chapter seven. It ruled for the same period of time. Then we discovered some very interesting things. We also saw that the beast of Revelation 13 was made up of all these other beasts there in Daniel chapter seven, to feed the bear, the mouth of the lion, the body of the leopard, and so forth, the horns. We began to discover why, we found out that when this beast formed, it's power, It drew its doctrines, its beliefs, its practices, and so on. Not from teaching from the Bible, beloved, but straight from Babylon. And that paganism, those pagan empires and idolatry, they spread all of this false system of worship and teaching to the whole world. Now, we're going to go to a slideshow to illustrate this. You'll just keep your eyes on the screen now, because we're going to have slide after slide to illustrate how the papal system is based on old Babylon and the false teachings. So let's go to these slides now. First of all, we have the Tower of Babel. Right after the flood, they built this tower there and they're fighting against God. It was here, folks, that by the Tower of Babel that the devil set up his first real city to deceive people to bring in these false teachings. Now, you'll also find out that at the Tower of Babel, they began this false system of worship that had pervaded the whole world. It was a false system that was based upon astrology. You had the gods of the heavens. The sun was the supreme god. They worshiped the sun. They worshiped the moon, the stars, and so on. And the devil set up his headquarters there in Babylon with his false system that he wanted to destroy the knowledge of God in the entire world.</w:t>
      </w:r>
    </w:p>
    <w:p w14:paraId="711D536F" w14:textId="77777777" w:rsidR="00B827E3" w:rsidRPr="00B827E3" w:rsidRDefault="00B827E3" w:rsidP="00B827E3">
      <w:pPr>
        <w:rPr>
          <w:sz w:val="22"/>
          <w:szCs w:val="22"/>
        </w:rPr>
      </w:pPr>
      <w:r w:rsidRPr="00B827E3">
        <w:rPr>
          <w:sz w:val="22"/>
          <w:szCs w:val="22"/>
        </w:rPr>
        <w:t xml:space="preserve">And then we find out wherever you go, you will find the sun worship was very pervasive around the world at that time. This particular slide, that picture comes right out of Egypt. You'll also see the round sun disk surrounded by the 12 sides or stars of the planetary gods. Then this came out of Egypt. Notice the circle of the sun on the head here. It's surrounded by this snake and all showing that it's all based upon satanic worship, astrology, and so on. Now, the Egyptian, they began to spread it more and more. And here we have the Egyptian queen. She's holding up the golden goblet. Look here, she's holding up the goblet to what? To the sun. The supreme God of the heavens. Then folks back in Babylon, it began to grow. We have the story of Babylon in the Bible. It tells us the story of a man by the name of Nimrod. He was a mighty hunter. And Nimrod, when he died in the Bible, he was a great man of great stature and great power. They say that he went to be with the sun. Actually, he became the sun god, and it was a mystery, a whole mystery religion that was built around him. Now, when he died, his wife Semiramis, she claimed to have been gotten pregnant by him as the sun came down from the sky and impregnated her. And so she brought forth the sun by the name of Tammuz. Now, Tammuz became a legend, just like his father in the Bible. If you remember in this seminar, we found out how the women were weeping for Tammuz when he died. So Tammuz was killed on December the 25th by a wild boar. And this is where we get the tradition to have a pig at Christmas time at our tables. It comes clear back from Babylon. And as you go through this, beloved, you will find out that after Semiramis died, they had a false trinity that was born there in Babylon. Nimrod became God the father, the sun god, the sun Tammuz became a replica of Jesus Christ, and Semiramis took the place of the Holy Spirit. She became known as the queen of heaven. And this false teaching not only went into Satanism, not only into the cult and astrology, but it has pervaded every false religion in the world today, you always find the same thing. Now this particular slide neck comes out of an occult book and it says, no mortal man had ever me unveiled. Now notice this is the queen of heavens in the cult book. She has the sun disc behind her, feet of sun disc behind her. She had all the </w:t>
      </w:r>
      <w:r w:rsidRPr="00B827E3">
        <w:rPr>
          <w:sz w:val="22"/>
          <w:szCs w:val="22"/>
        </w:rPr>
        <w:lastRenderedPageBreak/>
        <w:t>snakes at her feet. And down below, even though you can't read it all, it says the fruit which I have brought forth is the sun. Now this is what all false religion is based on. And folks, you also find that in the papacy. As it began to do and grow, it did the exact same thing. Here we have Mary and Jesus as it were. Notice all of these signs in this picture. You have the sun disc here, you have the snakes at her feet and same thing, they simply took Mary and made her the queen of heaven. Now the papacy simply took the old pagan concept of Semiramis and turned it into Mary and that is where we got Mary ascending into heaven today. Now this particular slide was taken at Rome. You always see Mary in the papacy pictured there as the queen of heaven. And you also see the golden sun disc behind her and you see here, I don't know if you can see that or not. See where my little red dot pointing? What does that look like? That looks like a skull, does it not? What is the skull doing on Mary? Anyway, she's crowned as the queen of heaven. Beloved, that is where all that came from.</w:t>
      </w:r>
    </w:p>
    <w:p w14:paraId="3F26E73D" w14:textId="77777777" w:rsidR="00B827E3" w:rsidRPr="00B827E3" w:rsidRDefault="00B827E3" w:rsidP="00B827E3">
      <w:pPr>
        <w:rPr>
          <w:sz w:val="22"/>
          <w:szCs w:val="22"/>
        </w:rPr>
      </w:pPr>
      <w:r w:rsidRPr="00B827E3">
        <w:rPr>
          <w:sz w:val="22"/>
          <w:szCs w:val="22"/>
        </w:rPr>
        <w:t>Then we have these pagan deities just to show you. Here is one from India. Notice the sun disc behind the head. We have this one representing Mary and little Jesus. Notice the sun disc behind the head. How many of you've ever, I love, I like Catholic hospitals because they're very good at treating people but have you ever been in the Catholic hospitals? You know what I'm saying, they got these pictures all up and you notice that sun disc is all around him. Here we have, this came out of the Vatican City over and wrong. Notice this picture. What did you see? The sun disc behind all the head. Now, this was the main church of Vatican City in Italy. It pictures Mary and the earth and all that under her feet. Here is a picture of a statue. They got this statue out of a pagan temple. They brought it across the Mediterranean and they put it up in the Vatican City. This is the one that they, what they... In the pagan temple, they simply took that statue, they cut the sun disc off of the head, and they put it in there. And this is the one, I believe, that they have kissed the toe so many times that they have had to re-plaster it over and over again. And, but notice this next one. Mary is pictured here in the Vatican City in one of the churches, she's holding something in her hand. What is she holding in her hand? And did the son of Jesus know what is it? It's the sun disc, all showing again that this whole system is not based upon Jesus Christ and the Bible, it's the worship of the son. And the old pagan teachings of Babylon is not Mary, it's just the reincarnation of Semiramis, the queen of the heaven. Isn't that amazing, folks? Now, this is a, you can see the sun disc there, another picture of a sun disc in the churches over there, in Rome, in the Vatican City. Now, this is called the obelisk, and this great obelisk sits right in the center of the Vatican City. Now, I want you to notice that the top of this obelisk, you have the cross, but right here, you have underneath the cross, you have the sun disc, and then you have the great obelisk. Now, if you look in your Bible, you will find out in the book of Jeremiah, folks, God tells Jeremiah to tear down the sun worship temples and the pillars at Bethchammar and so on. Well, folks, this very pillar was taken right out of the sun worship temple in Egypt. It was bought across the Mediterranean in the 1500s. It was set up in the courtyard of the Vatican City in honor of the sun god.</w:t>
      </w:r>
    </w:p>
    <w:p w14:paraId="5E7B03A9" w14:textId="77777777" w:rsidR="00B827E3" w:rsidRPr="00B827E3" w:rsidRDefault="00B827E3" w:rsidP="00B827E3">
      <w:pPr>
        <w:rPr>
          <w:sz w:val="22"/>
          <w:szCs w:val="22"/>
        </w:rPr>
      </w:pPr>
      <w:r w:rsidRPr="00B827E3">
        <w:rPr>
          <w:sz w:val="22"/>
          <w:szCs w:val="22"/>
        </w:rPr>
        <w:t>We went on to find out how Constantine, the Roman ruler, emperor at that time, he began to mix paganism and Christian ideas together. And I want you to see now a few more of these as we go on to help us see, beloved, how Christianity and paganism has come together. Now, here we have a fish cap. Notice the fish cap on this Babylonian priest. This old woodcut, it was unearthed out of the ruins of Babylon. In the Babylonian priesthood, you will find out the priest that worked in the temple, they always wore this fish cap on their heads because they believe that when the sun went down in the ocean at night, that it became a great fish at night and it came up the next morning as the sun.</w:t>
      </w:r>
    </w:p>
    <w:p w14:paraId="6090D668" w14:textId="77777777" w:rsidR="00B827E3" w:rsidRPr="00B827E3" w:rsidRDefault="00B827E3" w:rsidP="00B827E3">
      <w:pPr>
        <w:rPr>
          <w:sz w:val="22"/>
          <w:szCs w:val="22"/>
        </w:rPr>
      </w:pPr>
      <w:r w:rsidRPr="00B827E3">
        <w:rPr>
          <w:sz w:val="22"/>
          <w:szCs w:val="22"/>
        </w:rPr>
        <w:t>But folks, you also find the same fish cap deal today on all the priests and cardinals. It comes straight out of Babylon. That is where it originated. We have the solar disk. Now, the solar wheel is found in every pagan religion in the world, in the Far East, occultism, wherever you go, you'll always have the cross of Tammuz in the center and it's surrounded by the eight sides of the planetary gods and folks, the largest solar wheel in the world today is found right in the courtyard of the Vatican City itself. There it is, right there, and there's that obelisk that they got from across the Mediterranean set up right in the middle of the courtyard of that solar wheel. That's, folks, no mistake about it. All showing clearly this whole system of worship is based on Babylon and the false pagan system of religion.</w:t>
      </w:r>
    </w:p>
    <w:p w14:paraId="2F7E32F1" w14:textId="77777777" w:rsidR="00B827E3" w:rsidRPr="00B827E3" w:rsidRDefault="00B827E3" w:rsidP="00B827E3">
      <w:pPr>
        <w:rPr>
          <w:sz w:val="22"/>
          <w:szCs w:val="22"/>
        </w:rPr>
      </w:pPr>
    </w:p>
    <w:p w14:paraId="17751541" w14:textId="77777777" w:rsidR="00B827E3" w:rsidRPr="00B827E3" w:rsidRDefault="00B827E3" w:rsidP="00B827E3">
      <w:pPr>
        <w:rPr>
          <w:sz w:val="22"/>
          <w:szCs w:val="22"/>
        </w:rPr>
      </w:pPr>
      <w:r w:rsidRPr="00B827E3">
        <w:rPr>
          <w:sz w:val="22"/>
          <w:szCs w:val="22"/>
        </w:rPr>
        <w:t>Now, this is a bleeding heart. I don't know if you've heard of the sacred bleeding heart. You may have heard of that. This came right out of Babylon and folks, the year went on, you come to December the 22nd, they thought the sun was going away from them and so they would begin having human sacrifices in the temples of Babylon. They would take a man, put him on an altar and while he was alive, they would cut his heart out with a knife and they would put it on a golden platter while it was still beating. They would hold up that golden platter to the sun trying to appease the sun god to come back to them.</w:t>
      </w:r>
    </w:p>
    <w:p w14:paraId="4F7F961A" w14:textId="77777777" w:rsidR="00B827E3" w:rsidRPr="00B827E3" w:rsidRDefault="00B827E3" w:rsidP="00B827E3">
      <w:pPr>
        <w:rPr>
          <w:sz w:val="22"/>
          <w:szCs w:val="22"/>
        </w:rPr>
      </w:pPr>
      <w:r w:rsidRPr="00B827E3">
        <w:rPr>
          <w:sz w:val="22"/>
          <w:szCs w:val="22"/>
        </w:rPr>
        <w:t>Well, folks, we find the same sacred bleeding heart on all the Catholic Jesus. That is where all that comes from in case you wonder. It comes right out of Babylon. Here we have another one, Mary. Notice the bleeding heart and she got a knife in her heart but at any rate, what about the number 666? I'm gonna show you where that number come from. There were two coins that were unearthed in Babylon. 666 is simply a counterfeit of God's perfect seven. It was the number of the sun. Now I want you to notice on these two coins here, notice on this coin, what is that? The sun disk, here we have the sun disk right here, you can see them, and on the backside of the coins there are numerical tablets. No matter how you add this up on those numerical tablets, this way, up and down, it always ends up equaling and adding up to 666. It simply stood for the number of the sun and the false system of worship.</w:t>
      </w:r>
    </w:p>
    <w:p w14:paraId="741B9A90" w14:textId="77777777" w:rsidR="00B827E3" w:rsidRPr="00B827E3" w:rsidRDefault="00B827E3" w:rsidP="00B827E3">
      <w:pPr>
        <w:rPr>
          <w:sz w:val="22"/>
          <w:szCs w:val="22"/>
        </w:rPr>
      </w:pPr>
      <w:r w:rsidRPr="00B827E3">
        <w:rPr>
          <w:sz w:val="22"/>
          <w:szCs w:val="22"/>
        </w:rPr>
        <w:t>Now many men chose names that equal 666. Many of the old Babylonian priests chose names that added up to 666. We found the same thing, and we did our study the other night, it said, what are the letters inscribed in the Pope crown, what do they signify anything? The letters inscribed in the Pope martyr are these, by Charis Philidee, which is the Latin for Vicar of the Son of God. We found out it's also engraved on his high era, his golden crown, you know Jesus did, he had a thorn, crown of thorns, and this man, I've never seen him wear it, it probably has so much gold in it that he can't even put it on his head, but anyway, it's inscribed on there, but by Charis Philidee, you take it, you put it in Roman numeral, and you add it up, it comes to 666. There's three more in Latin, all showing, talking about the church of the Pope, in Hebrew, the Roman kingdom, all adds up 666, Greek, Latin man of church, two or three more, all add up to 666, all showing every title of the Pope adds up to 666, again, folks, it's simply the number of the son. It was very common back in Babylon, the papacy just picked it up. Now here's another picture of Mary, notice Mary, she has a whip in her hand, she's knocking out two men here, one of them is William Ferrell, and the other one is Martin Luther, these two great men of God that brought the Bible back to the people. I want you to notice this little angel, this little angel is tearing up pages out of this book, and in Latin on the backside of that, it says the Holy Bible. You'll find out several writings like that in Rome and their main churches, all showing again that their system of worship is not based upon the word of God, they'll tear the word of God up and they'll throw it away.</w:t>
      </w:r>
    </w:p>
    <w:p w14:paraId="05A7EE80" w14:textId="77777777" w:rsidR="00B827E3" w:rsidRPr="00B827E3" w:rsidRDefault="00B827E3" w:rsidP="00B827E3">
      <w:pPr>
        <w:rPr>
          <w:sz w:val="22"/>
          <w:szCs w:val="22"/>
        </w:rPr>
      </w:pPr>
      <w:r w:rsidRPr="00B827E3">
        <w:rPr>
          <w:sz w:val="22"/>
          <w:szCs w:val="22"/>
        </w:rPr>
        <w:t>It's based rather on the false teachings of Babylon. Then we read in Revelation 13 verse three, and I saw one of his head as it were wounded to death, his deadly wound was healed, and all the world wondered after the beast. Now, we found out in 1798, Napoleon sent birth to God in general in Rome, the Pope was put in prison, he received a deadly wound, and fulfillment of the 1260 year prophecy that this power was gonna rule. It wasn't until many years later that Mussolini, the Italian ruler, he set back up the Vatican City as a political state. I read to you from the San Francisco Quranical newspaper, an exact quote in that newspaper. The Roman question tonight was a thing of the past. The Vatican was at peace with Italy and affixing the autographs of the memorial document, healing the what? Wound extreme cordiality was depraved on both sides.</w:t>
      </w:r>
    </w:p>
    <w:p w14:paraId="3104693E" w14:textId="77777777" w:rsidR="00B827E3" w:rsidRPr="00B827E3" w:rsidRDefault="00B827E3" w:rsidP="00B827E3">
      <w:pPr>
        <w:rPr>
          <w:sz w:val="22"/>
          <w:szCs w:val="22"/>
        </w:rPr>
      </w:pPr>
      <w:r w:rsidRPr="00B827E3">
        <w:rPr>
          <w:sz w:val="22"/>
          <w:szCs w:val="22"/>
        </w:rPr>
        <w:t xml:space="preserve">And then folks, the power of the papacy, the rule of the papacy began to grow and grow, and the same false doctrine began to be passed right on into the world today. And the Bible says all the world would follow him. Now, with that, We're going to go back now. You can see from what we've studied here, the power and the influence of the papacy in the Catholic Church in the world and what it was based on. So let's go back to Revelation 18. God gives us an important message. Revelation 18, two to four, and he cries mildly with a strong voice saying, battle on, the great is fallen is fallen. </w:t>
      </w:r>
      <w:r w:rsidRPr="00B827E3">
        <w:rPr>
          <w:sz w:val="22"/>
          <w:szCs w:val="22"/>
        </w:rPr>
        <w:lastRenderedPageBreak/>
        <w:t>Now battle on here represents spiritual apostasy, false teaching, false things, and it has become the habitation of devils to hold of every unclean and hateful bird. Now we can understand that today just from what you've seen on the screen and that the system of battle on God is saying is fallen. All right, verse three, for all nations have drunk of the wine of the wrath of a fornication, and the kings of the earth have committed fornication with her and the merchants of the earth are waxed rich through the abundance of her delicacy. We can see that today. God says the whole world is drunk with a system of Babylon and the false teaching. Now the next verse is God's message for you and me where he says in verse four, and I heard another voice from heaven saying, come out of her, my who, my people that you be not partakers of her sins that receive not of her pledge. Folks, that's the key message today in the book of Revelation. God is saying my people are in Babylon. They're in this false system of worship. They're in the pagan teachings. I'm calling my people out of it to follow the truth of the word of God in the last day. I'm so thankful God loves us enough to give us that warning, amen. Thank God for it. Now let's go back to Revelation 14. In Revelation 14, we read about those that worshiped the beast. In Revelation 14 verse 12, we read about God's saints that stand in contrast to those that worshiped the beast. Let's read it in Revelation 14 verse 12. The Bible says, here's the patience of the saints. Here are they that keep the commandments of God in the face of Jesus. Now, Revelation repeats this several times. Let's go to another time in Revelation 12, 17. And the dragon or Satan was lost with the woman of the church and went to make war with the remnant of her seed. Now the remnant or the last of God's people, how do you know who they are? He says with Keith the what, commandments of God and have the testimony of Jesus Christ. It says the same thing now in Revelation 22, 14. It's kind of like Jesus is saying, I don't want you to miss this. Revelation 22, 14, blessed are they that do His commandments that they may have right to the tree of life, may enter into the gates into the city. Folks, one thing is crystal clear in the book of Revelation. And that is that God's people in the last days, they stand apart from the rest of the world for two reasons. Number one, they keep the commandments of God. And number two, they have the faith and the testimony of Jesus.</w:t>
      </w:r>
    </w:p>
    <w:p w14:paraId="4BC4DCA5" w14:textId="77777777" w:rsidR="00B827E3" w:rsidRPr="00B827E3" w:rsidRDefault="00B827E3" w:rsidP="00B827E3">
      <w:pPr>
        <w:rPr>
          <w:sz w:val="22"/>
          <w:szCs w:val="22"/>
        </w:rPr>
      </w:pPr>
      <w:r w:rsidRPr="00B827E3">
        <w:rPr>
          <w:sz w:val="22"/>
          <w:szCs w:val="22"/>
        </w:rPr>
        <w:t>Following the Bible and the Bible alone instead of the false system of Babylon. But then Revelation gets more exciting. God points out something else that His people are gonna have in contrast to what the people who follow the beast are gonna have.</w:t>
      </w:r>
    </w:p>
    <w:p w14:paraId="039D0D76" w14:textId="77777777" w:rsidR="00B827E3" w:rsidRPr="00B827E3" w:rsidRDefault="00B827E3" w:rsidP="00B827E3">
      <w:pPr>
        <w:rPr>
          <w:sz w:val="22"/>
          <w:szCs w:val="22"/>
        </w:rPr>
      </w:pPr>
      <w:r w:rsidRPr="00B827E3">
        <w:rPr>
          <w:sz w:val="22"/>
          <w:szCs w:val="22"/>
        </w:rPr>
        <w:t>Let's read it now in Revelation 7, 2 to 3. The Bible says, and I saw another angel ascending from the east, having the seal of a living God. And he cried with a loud voice to the forehead to whom it was given to hurt the earth and the sea, saying, hurt not the earth, neither the sea nor the trees, till we have seal the service of God where? In the forehead. Now, notice we have two things happening in the forehead. We have a market of beast in the forehead.</w:t>
      </w:r>
    </w:p>
    <w:p w14:paraId="7424AA4D" w14:textId="77777777" w:rsidR="00B827E3" w:rsidRPr="00B827E3" w:rsidRDefault="00B827E3" w:rsidP="00B827E3">
      <w:pPr>
        <w:rPr>
          <w:sz w:val="22"/>
          <w:szCs w:val="22"/>
        </w:rPr>
      </w:pPr>
      <w:r w:rsidRPr="00B827E3">
        <w:rPr>
          <w:sz w:val="22"/>
          <w:szCs w:val="22"/>
        </w:rPr>
        <w:t>Now we have the seal of God in the forehead. Now, the amazing thing is this. Everybody is talking today about the market of beast. But how many of you have ever heard about the seal of God in your forehead? Folks, nobody is talking about it. Is there a reason why?</w:t>
      </w:r>
    </w:p>
    <w:p w14:paraId="2E2FDE68" w14:textId="77777777" w:rsidR="00B827E3" w:rsidRPr="00B827E3" w:rsidRDefault="00B827E3" w:rsidP="00B827E3">
      <w:pPr>
        <w:rPr>
          <w:sz w:val="22"/>
          <w:szCs w:val="22"/>
        </w:rPr>
      </w:pPr>
      <w:r w:rsidRPr="00B827E3">
        <w:rPr>
          <w:sz w:val="22"/>
          <w:szCs w:val="22"/>
        </w:rPr>
        <w:t>You better believe it. They're trying to hide something from us. Folks, this is the most important thing in the book of Revelation. You say, well, Tommy, what is the seal of God that we must have in our forehead? Let's get the Bible answer. It's very simple in Revelation 22 and verse 4. And they shall see his faith and his what? Name shall be where? In their foreheads. Now, folks, the seal of God in your forehead is simply a father's name written in your forehead.</w:t>
      </w:r>
    </w:p>
    <w:p w14:paraId="668B87AB" w14:textId="77777777" w:rsidR="00B827E3" w:rsidRPr="00B827E3" w:rsidRDefault="00B827E3" w:rsidP="00B827E3">
      <w:pPr>
        <w:rPr>
          <w:sz w:val="22"/>
          <w:szCs w:val="22"/>
        </w:rPr>
      </w:pPr>
      <w:r w:rsidRPr="00B827E3">
        <w:rPr>
          <w:sz w:val="22"/>
          <w:szCs w:val="22"/>
        </w:rPr>
        <w:t>Now, as we go back to Revelation 14, we're going to read this same thing. Revelation 14, verse 1. And I looked and lo, a lamb stood on Mount Vite, and with him 144,000, having his father's name written in their forehead. Now, I want you to notice God's side in the issue. On God's side, we find they work with him that made heaven, the earth is in the fountain of waters. They worship in spirit and in truth. They have the faith of Jesus. They keep the commandments of God. They have the seal of God in their forehead, which is simply a father's name in their forehead.</w:t>
      </w:r>
    </w:p>
    <w:p w14:paraId="11E09BE4" w14:textId="77777777" w:rsidR="00B827E3" w:rsidRPr="00B827E3" w:rsidRDefault="00B827E3" w:rsidP="00B827E3">
      <w:pPr>
        <w:rPr>
          <w:sz w:val="22"/>
          <w:szCs w:val="22"/>
        </w:rPr>
      </w:pPr>
    </w:p>
    <w:p w14:paraId="70C93B76" w14:textId="77777777" w:rsidR="00B827E3" w:rsidRPr="00B827E3" w:rsidRDefault="00B827E3" w:rsidP="00B827E3">
      <w:pPr>
        <w:rPr>
          <w:sz w:val="22"/>
          <w:szCs w:val="22"/>
        </w:rPr>
      </w:pPr>
      <w:r w:rsidRPr="00B827E3">
        <w:rPr>
          <w:sz w:val="22"/>
          <w:szCs w:val="22"/>
        </w:rPr>
        <w:lastRenderedPageBreak/>
        <w:t>That's pretty simple. You say, well, Tommy, what then is the mark to the beast? Folks, this is easy and crystal clear as the Bible can make it. Revelation 14, verse 11. And the smoke of their torment ascended up forever and ever, and they have no risk. They are not who worshiped the beast and his image, and whosoever receiveth the mark of his what? That's what the mark of the beast is.</w:t>
      </w:r>
    </w:p>
    <w:p w14:paraId="2769E287" w14:textId="77777777" w:rsidR="00B827E3" w:rsidRPr="00B827E3" w:rsidRDefault="00B827E3" w:rsidP="00B827E3">
      <w:pPr>
        <w:rPr>
          <w:sz w:val="22"/>
          <w:szCs w:val="22"/>
        </w:rPr>
      </w:pPr>
      <w:r w:rsidRPr="00B827E3">
        <w:rPr>
          <w:sz w:val="22"/>
          <w:szCs w:val="22"/>
        </w:rPr>
        <w:t>The mark of his name. It's crystal clear. It's the mark of his name. So let's put this together now. On God's side, they work with him that made heaven, the earth is in the fountain of waters. On the beast's side, they're going to be worshiping the beast's power. On God's side, they worship in spirit and truth, but on the beast's side, they worship the beast's image. On God's side, they seek the commandments of God all Canada. On the beast's side, they keep the commandments of men. On God's side, they follow the faith of Jesus. On the beast's side, they follow the teachings of Babylon. God's side has the seal of God in their forehead, which is simply the father's name in their forehead. On the beast's side, they have the mark of the beast in their forehead, which is the beast's name in their forehead.</w:t>
      </w:r>
    </w:p>
    <w:p w14:paraId="1994F7E2" w14:textId="77777777" w:rsidR="00B827E3" w:rsidRPr="00B827E3" w:rsidRDefault="00B827E3" w:rsidP="00B827E3">
      <w:pPr>
        <w:rPr>
          <w:sz w:val="22"/>
          <w:szCs w:val="22"/>
        </w:rPr>
      </w:pPr>
      <w:r w:rsidRPr="00B827E3">
        <w:rPr>
          <w:sz w:val="22"/>
          <w:szCs w:val="22"/>
        </w:rPr>
        <w:t>That's how simple the mark of the beast is. Now, I tell you what, I'm not so concerned here this morning, beloved, about receiving a mark of the beast. And the beast's name in my forehead, is I am to be very concerned to make sure that I have the seal of God in my forehead. Because folks, if I have the seal of God in my forehead, and the father's name in my forehead, I don't have to worry about the mark of the beast, because I'm on God's side, and I don't have anything to worry about.</w:t>
      </w:r>
    </w:p>
    <w:p w14:paraId="3E0CD9A1" w14:textId="77777777" w:rsidR="00B827E3" w:rsidRPr="00B827E3" w:rsidRDefault="00B827E3" w:rsidP="00B827E3">
      <w:pPr>
        <w:rPr>
          <w:sz w:val="22"/>
          <w:szCs w:val="22"/>
        </w:rPr>
      </w:pPr>
      <w:r w:rsidRPr="00B827E3">
        <w:rPr>
          <w:sz w:val="22"/>
          <w:szCs w:val="22"/>
        </w:rPr>
        <w:t>I tell you what we're going to do. First of all, we're going to find out how to receive the seal of God in your forehead, and that we can make sure that we don't receive the mark of the beast. And then we're going to identify the mark of the beast further as we go on. So let's turn back to 2 Corinthians. Folks, this is the most important thing you're going to learn in this entire seminar, how to receive the seal of God in your forehead, the father's name.</w:t>
      </w:r>
    </w:p>
    <w:p w14:paraId="0CF8D456" w14:textId="77777777" w:rsidR="00B827E3" w:rsidRPr="00B827E3" w:rsidRDefault="00B827E3" w:rsidP="00B827E3">
      <w:pPr>
        <w:rPr>
          <w:sz w:val="22"/>
          <w:szCs w:val="22"/>
        </w:rPr>
      </w:pPr>
      <w:r w:rsidRPr="00B827E3">
        <w:rPr>
          <w:sz w:val="22"/>
          <w:szCs w:val="22"/>
        </w:rPr>
        <w:t>2 Corinthians 1, 21-22. Now, he would establish us with you in Christ, and has anointed us is God, who has also sealed us and given the earnest of the what? Spirit in our heart. So from this, we learn that it's God who seals us through the earnest and working of the Holy Spirit. So we know that they do it through the cooperation of God, the father, and the Holy Spirit. Now, in the next text, the most important one today, Tommy, how do we receive the seal of God from the Holy Spirit? Let's get this verse now, very important in Ephesians 1, verse 13. The Bible says, in whom ye also trusted. After that ye heard the word of what? Truth. The gospel of your salvation. In whom also, after that ye believe, you were sealed with the Holy Spirit of promise. Now folks, what I like about the Bible is God always makes it simple, amen?</w:t>
      </w:r>
    </w:p>
    <w:p w14:paraId="503E2F25" w14:textId="77777777" w:rsidR="00B827E3" w:rsidRPr="00B827E3" w:rsidRDefault="00B827E3" w:rsidP="00B827E3">
      <w:pPr>
        <w:rPr>
          <w:sz w:val="22"/>
          <w:szCs w:val="22"/>
        </w:rPr>
      </w:pPr>
      <w:r w:rsidRPr="00B827E3">
        <w:rPr>
          <w:sz w:val="22"/>
          <w:szCs w:val="22"/>
        </w:rPr>
        <w:t>He said, the word of truth, when you believe it, it allows the Holy Spirit to seal us. Now, how does the Holy Spirit do it? With the word of truth, amen? I'm gonna show you something now from the Bible, a beautiful thing. The word of truth, we learned a few seminar in John 17, 17, thy word of truth, Psalm 119, 142, thy law is truth. And we found out in John 14, 6 that Jesus is the way, the truth, and the life. Now, the Bible is simply telling us, folks, that when this word of truth, the word of God, the law of God, Jesus Christ, when it is believed, that allows the Holy Spirit then to seal us.</w:t>
      </w:r>
    </w:p>
    <w:p w14:paraId="2583DCC1" w14:textId="77777777" w:rsidR="00B827E3" w:rsidRPr="00B827E3" w:rsidRDefault="00B827E3" w:rsidP="00B827E3">
      <w:pPr>
        <w:rPr>
          <w:sz w:val="22"/>
          <w:szCs w:val="22"/>
        </w:rPr>
      </w:pPr>
      <w:r w:rsidRPr="00B827E3">
        <w:rPr>
          <w:sz w:val="22"/>
          <w:szCs w:val="22"/>
        </w:rPr>
        <w:t xml:space="preserve">Now, how does the Holy Spirit do it? Folks, I'm gonna show you step by step now from the Bible, how to receive the seal of God. And every one of you can leave here today knowing that you've gotten the seal of God in your forehead. Let's go back to John 16. Jesus told us the three works of the Holy Spirit now and how to receive the seal of God. Here's the first step in receiving the seal of God from the Holy Spirit and found in John 16, verse 13. The Bible says, how be it, when he, the spirit of truth is come, he will guide you into some truth. All truth, for he shall not speak of himself, but whatsoever he shall hear, that shall he speak, and he will show you things to come. Folks, the first work of the Holy Spirit on a person's life is to lead them to all truth. Now, what is truth? The Bible says thy word is truth, amen. So here's the first step as God's spirit leads people. He's let every one of you knew that had come to the church from the seminar. He led you to the seminar to learn truth, amen. He put that desire in your heart. He urges you about the things that are happening in our world today. Through the circumstances, he put that desire to know the truth of God's word. Now, I </w:t>
      </w:r>
      <w:r w:rsidRPr="00B827E3">
        <w:rPr>
          <w:sz w:val="22"/>
          <w:szCs w:val="22"/>
        </w:rPr>
        <w:lastRenderedPageBreak/>
        <w:t>want to safely say that I believe that everybody in here today has let the Holy Spirit give you the first step in giving you the seal of God because you go out of the Holy Spirit to lead you to truth. That's why you're here today, amen.</w:t>
      </w:r>
    </w:p>
    <w:p w14:paraId="1B2016E4" w14:textId="77777777" w:rsidR="00B827E3" w:rsidRPr="00B827E3" w:rsidRDefault="00B827E3" w:rsidP="00B827E3">
      <w:pPr>
        <w:rPr>
          <w:sz w:val="22"/>
          <w:szCs w:val="22"/>
        </w:rPr>
      </w:pPr>
      <w:r w:rsidRPr="00B827E3">
        <w:rPr>
          <w:sz w:val="22"/>
          <w:szCs w:val="22"/>
        </w:rPr>
        <w:t>I'm happy for you. But it is here also, when many people of the world, they never receive the seal of God. People don't care about the Bible. They don't have time for the Bible. They could care less about ever reading the truth. And folks, even though the Holy Spirit tries to lead them to truth, they won't listen to the Holy Spirit. And they'll never receive the seal of God. And by the way, many Christians, many professed Christians are gonna fall into this same trap. They say, well, I was born in this church, and I'm gonna die in this church. And believe me, they will. They say, I don't wanna learn. I don't wanna study. I don't wanna learn anything else because I might have to change my lifestyle or something in my life. And folks, anyone who resists the Spirit as he tries to lead us to truth will never receive the seal of God. So thank God we've taken that step here tonight, or today. You gotta always have that open mind, beloved, to learn truth from the word of God, amen. Amen. All right, the second word with the Holy Spirit is even more interesting. We read that one in John 16, verse 8. And when he, the Holy Spirit, has come, he will reprove the world of sin, and of righteousness, and of judgment. So the second word of the Holy Spirit in a person's life is he reproves us of sin, of righteousness, and of judgment. Now, we learned that sin is what? Transgression of God's law. So the second work of the Holy Spirit in your life is to show you where you may be transgressing God's law. You know, I was visiting someone in a seminar like this, and they said, Tommy, I was such a happy Christian. Everything was going my way. Everything was great until this series of meetings. Then all of a sudden in the meetings I've been sending and I've been made to be uncomfortable, and I've learned this through the seminar. And I said, thank God. And I read them this verse, an individual said, that's because God's Spirit is leading me. Folks, if God's Spirit is convicting you of sin, He's reproving your life, and so on, and showing you where you may be breaking the law of God, that ought to just add joy to your life, amen? Because that means the Holy Spirit is still working in you.</w:t>
      </w:r>
    </w:p>
    <w:p w14:paraId="55B37751" w14:textId="78812D21" w:rsidR="00B827E3" w:rsidRPr="00B827E3" w:rsidRDefault="00B827E3" w:rsidP="00B827E3">
      <w:pPr>
        <w:rPr>
          <w:sz w:val="22"/>
          <w:szCs w:val="22"/>
        </w:rPr>
      </w:pPr>
      <w:r w:rsidRPr="00B827E3">
        <w:rPr>
          <w:sz w:val="22"/>
          <w:szCs w:val="22"/>
        </w:rPr>
        <w:t xml:space="preserve">That's a beautiful thing. Now, it's here by the way that many people also never receive the sale of God. When God points out, were they're breaking His law, they will quit sinning. A man that is committing adultery says, I'm gonna keep shacking up or doing whatever. And you know, someone that's breaking the Sabbath day, they say, I don't wanna keep the Sabbath day. Or someone that's cussing and swearing, they say, I don't wanna quit that either. And folks, many people in the world today when the Spirit reproved them of sin, they will not surrender to the Holy Spirit and they will not forsake their sin. They will not love Jesus and keep His commandments. And God says, I'm sorry, I can never give you the sale of God. But folks, if we allow the Holy Spirit to approve us of sin, of righteousness, that simply means doing what is right, of judgment, of knowing that we're going to be judged by the law of liberty, and we're gonna be judged by our what? Words will give evidence whether or not we are sealed by the Spirit of God. If you let the Holy Spirit do that work, then folks, we have taken the second step of receiving the seal of God. And when you've taken that second step, the third one is automatic, and that's found in John 16, verse seven. The Bible says, nevertheless, I tell you the truth. It is expedient for you that I go away. For if I go not away, the Confreter, this is Jesus speaking, the Confreter will not come into you, but if I depart, I will send him to you. The third work of the Holy Spirit, the Holy Spirit conquers us or points us to Jesus. You see, the Holy Spirit, beloved, is called the Confreter. And the reason is, when he points out our sin, what we should be doing right in the coming of judgment, we feel helpless. And so he conquers us by pointing us to our Savior, who is who? Jesus Christ, who can forgive us of our sin, cleanse us from all unrighteousness, and stand for us in the judgment. The folks that gives our lives comfort and joy, and folks, when we take those steps, we bury our sin, we look at Jesus, our righteousness, and then the Holy Spirit has taken the word of truth all three steps and given us the seal of God. Then the Father's name is written in our forehead. Now let's go to Isaiah, the book of Isaiah, because the sealing work of God, the Holy Spirit singles out one area of the truth that is specially worn sealed among his people. Here's what God says, Isaiah 8, verse 16, binding up the testimony, seal the what? The law among my who? Among my disciples. Now here God gets a little more personal. He takes one of the three areas of the truth, the law, and he says, I want this especially, I want that part sealed among my people. This is why we have the new covenant in the New Testament, we </w:t>
      </w:r>
      <w:r w:rsidRPr="00B827E3">
        <w:rPr>
          <w:sz w:val="22"/>
          <w:szCs w:val="22"/>
        </w:rPr>
        <w:lastRenderedPageBreak/>
        <w:t>talked about last night, I will write my law in their where? Art, and I'll put them in their mind. And folks, if God's law is nt in your heart, all 10 of them, then beloved, we don't have the seal of God, because God especially pulls that one out.</w:t>
      </w:r>
    </w:p>
    <w:p w14:paraId="3EA3EA86" w14:textId="77777777" w:rsidR="00B827E3" w:rsidRPr="00B827E3" w:rsidRDefault="00B827E3" w:rsidP="00B827E3">
      <w:pPr>
        <w:rPr>
          <w:sz w:val="22"/>
          <w:szCs w:val="22"/>
        </w:rPr>
      </w:pPr>
      <w:r w:rsidRPr="00B827E3">
        <w:rPr>
          <w:sz w:val="22"/>
          <w:szCs w:val="22"/>
        </w:rPr>
        <w:t>Now let me take it a little bit further here this morning. We're gonna talk practically for a minute. God uses the word seal for a reason. All of us are acquainted with the seal. Every government has a seal. In every seal, there are three components that are found. Number one, you find the name of the person, you find the title of that person, and you'll find the territory that that person ruled. In other words, we have the seal of the United States government, whose name is on it today. You can say it, President Trump, and what is the title? He's the president. What is the territory that he ruled? Well, beloved, in order to find that out, we're gonna have to come back for the second half of the seminar.</w:t>
      </w:r>
    </w:p>
    <w:sectPr w:rsidR="00B827E3" w:rsidRPr="00B827E3" w:rsidSect="0088187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9AE"/>
    <w:multiLevelType w:val="multilevel"/>
    <w:tmpl w:val="61A46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3E07E0"/>
    <w:multiLevelType w:val="multilevel"/>
    <w:tmpl w:val="ABD6E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DF72D6"/>
    <w:multiLevelType w:val="multilevel"/>
    <w:tmpl w:val="95E01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4308650">
    <w:abstractNumId w:val="2"/>
  </w:num>
  <w:num w:numId="2" w16cid:durableId="1732849325">
    <w:abstractNumId w:val="0"/>
  </w:num>
  <w:num w:numId="3" w16cid:durableId="370619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ED2"/>
    <w:rsid w:val="000A3DE5"/>
    <w:rsid w:val="002255B4"/>
    <w:rsid w:val="003209C3"/>
    <w:rsid w:val="003663F2"/>
    <w:rsid w:val="005C0DA2"/>
    <w:rsid w:val="00782CB7"/>
    <w:rsid w:val="00881874"/>
    <w:rsid w:val="008B2908"/>
    <w:rsid w:val="00981ED2"/>
    <w:rsid w:val="00A81CDE"/>
    <w:rsid w:val="00B827E3"/>
    <w:rsid w:val="00D57D9A"/>
    <w:rsid w:val="00E07F23"/>
    <w:rsid w:val="00ED4725"/>
    <w:rsid w:val="00F91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93889"/>
  <w15:chartTrackingRefBased/>
  <w15:docId w15:val="{CC9DFA70-24B2-454A-8C0C-04123E828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18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818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818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818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818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818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18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18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18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18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818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818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818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818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818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18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18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1874"/>
    <w:rPr>
      <w:rFonts w:eastAsiaTheme="majorEastAsia" w:cstheme="majorBidi"/>
      <w:color w:val="272727" w:themeColor="text1" w:themeTint="D8"/>
    </w:rPr>
  </w:style>
  <w:style w:type="paragraph" w:styleId="Title">
    <w:name w:val="Title"/>
    <w:basedOn w:val="Normal"/>
    <w:next w:val="Normal"/>
    <w:link w:val="TitleChar"/>
    <w:uiPriority w:val="10"/>
    <w:qFormat/>
    <w:rsid w:val="008818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18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18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18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1874"/>
    <w:pPr>
      <w:spacing w:before="160"/>
      <w:jc w:val="center"/>
    </w:pPr>
    <w:rPr>
      <w:i/>
      <w:iCs/>
      <w:color w:val="404040" w:themeColor="text1" w:themeTint="BF"/>
    </w:rPr>
  </w:style>
  <w:style w:type="character" w:customStyle="1" w:styleId="QuoteChar">
    <w:name w:val="Quote Char"/>
    <w:basedOn w:val="DefaultParagraphFont"/>
    <w:link w:val="Quote"/>
    <w:uiPriority w:val="29"/>
    <w:rsid w:val="00881874"/>
    <w:rPr>
      <w:i/>
      <w:iCs/>
      <w:color w:val="404040" w:themeColor="text1" w:themeTint="BF"/>
    </w:rPr>
  </w:style>
  <w:style w:type="paragraph" w:styleId="ListParagraph">
    <w:name w:val="List Paragraph"/>
    <w:basedOn w:val="Normal"/>
    <w:uiPriority w:val="34"/>
    <w:qFormat/>
    <w:rsid w:val="00881874"/>
    <w:pPr>
      <w:ind w:left="720"/>
      <w:contextualSpacing/>
    </w:pPr>
  </w:style>
  <w:style w:type="character" w:styleId="IntenseEmphasis">
    <w:name w:val="Intense Emphasis"/>
    <w:basedOn w:val="DefaultParagraphFont"/>
    <w:uiPriority w:val="21"/>
    <w:qFormat/>
    <w:rsid w:val="00881874"/>
    <w:rPr>
      <w:i/>
      <w:iCs/>
      <w:color w:val="2F5496" w:themeColor="accent1" w:themeShade="BF"/>
    </w:rPr>
  </w:style>
  <w:style w:type="paragraph" w:styleId="IntenseQuote">
    <w:name w:val="Intense Quote"/>
    <w:basedOn w:val="Normal"/>
    <w:next w:val="Normal"/>
    <w:link w:val="IntenseQuoteChar"/>
    <w:uiPriority w:val="30"/>
    <w:qFormat/>
    <w:rsid w:val="008818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81874"/>
    <w:rPr>
      <w:i/>
      <w:iCs/>
      <w:color w:val="2F5496" w:themeColor="accent1" w:themeShade="BF"/>
    </w:rPr>
  </w:style>
  <w:style w:type="character" w:styleId="IntenseReference">
    <w:name w:val="Intense Reference"/>
    <w:basedOn w:val="DefaultParagraphFont"/>
    <w:uiPriority w:val="32"/>
    <w:qFormat/>
    <w:rsid w:val="0088187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yro\OneDrive\Documents\Custom%20Office%20Templates\Notta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Nottatemplate.dotx</Template>
  <TotalTime>9</TotalTime>
  <Pages>9</Pages>
  <Words>6115</Words>
  <Characters>34862</Characters>
  <Application>Microsoft Office Word</Application>
  <DocSecurity>0</DocSecurity>
  <Lines>290</Lines>
  <Paragraphs>81</Paragraphs>
  <ScaleCrop>false</ScaleCrop>
  <Company/>
  <LinksUpToDate>false</LinksUpToDate>
  <CharactersWithSpaces>40896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Robinson</dc:creator>
  <cp:keywords/>
  <dc:description/>
  <cp:lastModifiedBy>Roy Robinson</cp:lastModifiedBy>
  <cp:revision>8</cp:revision>
  <cp:lastPrinted>2026-08-06T19:49:00Z</cp:lastPrinted>
  <dcterms:created xsi:type="dcterms:W3CDTF">2026-08-08T01:56:00Z</dcterms:created>
  <dcterms:modified xsi:type="dcterms:W3CDTF">2026-08-08T02:04:00Z</dcterms:modified>
</cp:coreProperties>
</file>